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9FF80" w14:textId="36E35031" w:rsidR="00EF0255" w:rsidRPr="00EF0255" w:rsidRDefault="00EF0255" w:rsidP="00EF0255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</w:p>
    <w:p w14:paraId="216B9B88" w14:textId="3CB49D08" w:rsidR="00EF0255" w:rsidRPr="00EF0255" w:rsidRDefault="00EF0255" w:rsidP="00EF0255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I.C.S. </w:t>
      </w:r>
      <w:r w:rsidR="005538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</w:t>
      </w: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Selvazzano </w:t>
      </w:r>
      <w:r w:rsidR="00553883">
        <w:rPr>
          <w:rFonts w:ascii="Times New Roman" w:eastAsia="Times New Roman" w:hAnsi="Times New Roman" w:cs="Times New Roman"/>
          <w:sz w:val="24"/>
          <w:szCs w:val="24"/>
          <w:lang w:eastAsia="it-IT"/>
        </w:rPr>
        <w:t>Dentro</w:t>
      </w:r>
      <w:r w:rsidR="008679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53883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r w:rsidR="00867904">
        <w:rPr>
          <w:rFonts w:ascii="Times New Roman" w:eastAsia="Times New Roman" w:hAnsi="Times New Roman" w:cs="Times New Roman"/>
          <w:sz w:val="24"/>
          <w:szCs w:val="24"/>
          <w:lang w:eastAsia="it-IT"/>
        </w:rPr>
        <w:t>T. Albinoni”</w:t>
      </w:r>
    </w:p>
    <w:p w14:paraId="383A7591" w14:textId="77777777" w:rsidR="00EF0255" w:rsidRPr="00EF0255" w:rsidRDefault="00EF0255" w:rsidP="00EF0255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Via Genova, 4</w:t>
      </w:r>
    </w:p>
    <w:p w14:paraId="35BD0841" w14:textId="77777777" w:rsidR="00EF0255" w:rsidRPr="00EF0255" w:rsidRDefault="00EF0255" w:rsidP="00EF0255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35030 Selvazzano Dentro (PD)</w:t>
      </w:r>
    </w:p>
    <w:p w14:paraId="2FF27184" w14:textId="77777777" w:rsidR="00EF0255" w:rsidRPr="00EF0255" w:rsidRDefault="00EF0255" w:rsidP="00EF0255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hyperlink r:id="rId11" w:history="1">
        <w:r w:rsidRPr="00EF02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pdic89700x@istruzione.it</w:t>
        </w:r>
      </w:hyperlink>
    </w:p>
    <w:p w14:paraId="02F9AEDF" w14:textId="77777777" w:rsidR="00EF0255" w:rsidRPr="00EF0255" w:rsidRDefault="00EF0255" w:rsidP="00EF0255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FB6534A" w14:textId="77777777" w:rsidR="00EF0255" w:rsidRPr="00EF0255" w:rsidRDefault="00EF0255" w:rsidP="00EF0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0A61327" w14:textId="77777777" w:rsidR="00EF0255" w:rsidRPr="00EF0255" w:rsidRDefault="00EF0255" w:rsidP="00EF0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E39A4C6" w14:textId="77777777" w:rsidR="00EF0255" w:rsidRPr="00EF0255" w:rsidRDefault="00EF0255" w:rsidP="00EF0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Richiesta di esonero dall’attività pratica di Educazione Fisica.</w:t>
      </w:r>
    </w:p>
    <w:p w14:paraId="5472FF18" w14:textId="77777777" w:rsidR="00EF0255" w:rsidRPr="00EF0255" w:rsidRDefault="00EF0255" w:rsidP="00EF0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B11A47" w14:textId="77777777" w:rsidR="00EF0255" w:rsidRPr="00EF0255" w:rsidRDefault="00EF0255" w:rsidP="00EF0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749F879" w14:textId="77777777" w:rsidR="00EF0255" w:rsidRPr="00EF0255" w:rsidRDefault="00EF0255" w:rsidP="004F271F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…………………………………………………… genitore dell’alunno</w:t>
      </w:r>
    </w:p>
    <w:p w14:paraId="2BD4FA44" w14:textId="6EF5C9AE" w:rsidR="00553883" w:rsidRDefault="00EF0255" w:rsidP="004F271F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 frequentante la classe ………………</w:t>
      </w:r>
      <w:proofErr w:type="spellStart"/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Sez</w:t>
      </w:r>
      <w:proofErr w:type="spellEnd"/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proofErr w:type="gramStart"/>
      <w:r w:rsidR="00C70F03"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proofErr w:type="gramEnd"/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</w:p>
    <w:p w14:paraId="4BCE1C43" w14:textId="4F585980" w:rsidR="00EF0255" w:rsidRPr="00EF0255" w:rsidRDefault="00EF0255" w:rsidP="004F271F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chiede che il proprio figlio/a venga esonerato/a </w:t>
      </w:r>
      <w:r w:rsidRPr="00EF025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dall’attività pratica</w:t>
      </w: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Educazione Fisica, </w:t>
      </w:r>
      <w:r w:rsidR="00C70F03"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secondo quanto</w:t>
      </w: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indicato nel certificato medico allegato:</w:t>
      </w:r>
    </w:p>
    <w:p w14:paraId="3D1F1C2B" w14:textId="77777777" w:rsidR="00EF0255" w:rsidRPr="004F271F" w:rsidRDefault="00EF0255" w:rsidP="004F271F">
      <w:pPr>
        <w:pStyle w:val="Paragrafoelenco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F27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ESONERO </w:t>
      </w:r>
      <w:r w:rsidRPr="004F271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dal ………</w:t>
      </w:r>
      <w:proofErr w:type="gramStart"/>
      <w:r w:rsidRPr="004F271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…….</w:t>
      </w:r>
      <w:proofErr w:type="gramEnd"/>
      <w:r w:rsidRPr="004F271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al ………</w:t>
      </w:r>
      <w:proofErr w:type="gramStart"/>
      <w:r w:rsidRPr="004F271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…….</w:t>
      </w:r>
      <w:proofErr w:type="gramEnd"/>
      <w:r w:rsidRPr="004F271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14:paraId="6D8871B0" w14:textId="244D40CA" w:rsidR="00EF0255" w:rsidRPr="004F271F" w:rsidRDefault="00EF0255" w:rsidP="004F271F">
      <w:pPr>
        <w:pStyle w:val="Paragrafoelenco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27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ESONERO</w:t>
      </w: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…………….</w:t>
      </w:r>
      <w:r w:rsidR="00C70F03"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fino al </w:t>
      </w:r>
      <w:r w:rsidRPr="004F27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termine</w:t>
      </w: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dell’anno scolastico</w:t>
      </w:r>
    </w:p>
    <w:p w14:paraId="0E5AAEE4" w14:textId="77777777" w:rsidR="004F271F" w:rsidRPr="004F271F" w:rsidRDefault="00EF0255" w:rsidP="004F271F">
      <w:pPr>
        <w:pStyle w:val="Paragrafoelenco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27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PROROGA </w:t>
      </w: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dal</w:t>
      </w:r>
      <w:r w:rsid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</w:t>
      </w:r>
      <w:proofErr w:type="gramStart"/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r w:rsid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proofErr w:type="gramEnd"/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…………per</w:t>
      </w:r>
      <w:r w:rsidRPr="004F27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l’esonero già concesso </w:t>
      </w:r>
    </w:p>
    <w:p w14:paraId="267E6580" w14:textId="0DC733C5" w:rsidR="00EF0255" w:rsidRPr="004F271F" w:rsidRDefault="00EF0255" w:rsidP="004F271F">
      <w:pPr>
        <w:pStyle w:val="Paragrafoelenco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a partire d</w:t>
      </w:r>
      <w:r w:rsidR="004F271F"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al …</w:t>
      </w:r>
      <w:r w:rsidRPr="004F271F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</w:t>
      </w:r>
    </w:p>
    <w:p w14:paraId="25B382D0" w14:textId="5525A25F" w:rsidR="004F271F" w:rsidRPr="004F271F" w:rsidRDefault="004F271F" w:rsidP="004F271F">
      <w:pPr>
        <w:pStyle w:val="Paragrafoelenco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F27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ESONERO TOTALE</w:t>
      </w:r>
    </w:p>
    <w:p w14:paraId="1FD2F12D" w14:textId="209550C7" w:rsidR="004F271F" w:rsidRPr="004F271F" w:rsidRDefault="004F271F" w:rsidP="004F271F">
      <w:pPr>
        <w:pStyle w:val="Paragrafoelenco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F27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ESONERO PARZIALE</w:t>
      </w:r>
      <w:r w:rsidR="00717B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17B18" w:rsidRPr="00717B18">
        <w:rPr>
          <w:rFonts w:ascii="Times New Roman" w:eastAsia="Times New Roman" w:hAnsi="Times New Roman" w:cs="Times New Roman"/>
          <w:sz w:val="24"/>
          <w:szCs w:val="24"/>
          <w:lang w:eastAsia="it-IT"/>
        </w:rPr>
        <w:t>fino al ……………</w:t>
      </w:r>
    </w:p>
    <w:p w14:paraId="5A089D04" w14:textId="77777777" w:rsidR="00EF0255" w:rsidRPr="00EF0255" w:rsidRDefault="00EF0255" w:rsidP="000726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77C812A" w14:textId="77777777" w:rsidR="00EF0255" w:rsidRPr="00EF0255" w:rsidRDefault="00EF0255" w:rsidP="00EF0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>Distinti saluti.</w:t>
      </w:r>
    </w:p>
    <w:p w14:paraId="1E73F284" w14:textId="77777777" w:rsidR="00EF0255" w:rsidRPr="00EF0255" w:rsidRDefault="00EF0255" w:rsidP="00EF0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12B65A7" w14:textId="77777777" w:rsidR="00EF0255" w:rsidRPr="00EF0255" w:rsidRDefault="00EF0255" w:rsidP="00EF0255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…………………………………………….</w:t>
      </w:r>
    </w:p>
    <w:p w14:paraId="58E79E3E" w14:textId="77777777" w:rsidR="00EF0255" w:rsidRPr="00EF0255" w:rsidRDefault="00EF0255" w:rsidP="00EF0255">
      <w:pPr>
        <w:tabs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EF02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</w:t>
      </w:r>
      <w:r w:rsidRPr="00EF0255">
        <w:rPr>
          <w:rFonts w:ascii="Times New Roman" w:eastAsia="Times New Roman" w:hAnsi="Times New Roman" w:cs="Times New Roman"/>
          <w:lang w:eastAsia="it-IT"/>
        </w:rPr>
        <w:t>Firma del genitore/tutore</w:t>
      </w:r>
    </w:p>
    <w:p w14:paraId="48AEA3EA" w14:textId="77777777" w:rsidR="00EF0255" w:rsidRPr="00EF0255" w:rsidRDefault="00EF0255" w:rsidP="00EF0255">
      <w:pPr>
        <w:tabs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6ED3175B" w14:textId="77777777" w:rsidR="00EF0255" w:rsidRPr="00EF0255" w:rsidRDefault="00EF0255" w:rsidP="00EF0255">
      <w:pPr>
        <w:tabs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F0255">
        <w:rPr>
          <w:rFonts w:ascii="Times New Roman" w:eastAsia="Times New Roman" w:hAnsi="Times New Roman" w:cs="Times New Roman"/>
          <w:lang w:eastAsia="it-IT"/>
        </w:rPr>
        <w:t>Selvazzano Dentro, ………………….</w:t>
      </w:r>
    </w:p>
    <w:p w14:paraId="4C0E234B" w14:textId="77777777" w:rsidR="00FC13E4" w:rsidRDefault="00FC13E4" w:rsidP="00C705FB">
      <w:pPr>
        <w:jc w:val="both"/>
        <w:rPr>
          <w:rFonts w:cstheme="minorHAnsi"/>
          <w:iCs/>
        </w:rPr>
      </w:pPr>
    </w:p>
    <w:p w14:paraId="49A0F9DF" w14:textId="77777777" w:rsidR="00FC13E4" w:rsidRDefault="00FC13E4" w:rsidP="00C705FB">
      <w:pPr>
        <w:jc w:val="both"/>
        <w:rPr>
          <w:rFonts w:cstheme="minorHAnsi"/>
          <w:iCs/>
        </w:rPr>
      </w:pPr>
    </w:p>
    <w:p w14:paraId="4821684C" w14:textId="77777777" w:rsidR="00FC13E4" w:rsidRDefault="00FC13E4" w:rsidP="00C705FB">
      <w:pPr>
        <w:jc w:val="both"/>
        <w:rPr>
          <w:rFonts w:cstheme="minorHAnsi"/>
          <w:iCs/>
        </w:rPr>
      </w:pPr>
    </w:p>
    <w:p w14:paraId="455519C4" w14:textId="77777777" w:rsidR="00FC13E4" w:rsidRDefault="00FC13E4" w:rsidP="00C705FB">
      <w:pPr>
        <w:jc w:val="both"/>
        <w:rPr>
          <w:rFonts w:cstheme="minorHAnsi"/>
          <w:iCs/>
        </w:rPr>
      </w:pPr>
    </w:p>
    <w:sectPr w:rsidR="00FC13E4" w:rsidSect="006760DB">
      <w:headerReference w:type="default" r:id="rId12"/>
      <w:footerReference w:type="default" r:id="rId13"/>
      <w:pgSz w:w="11906" w:h="16838"/>
      <w:pgMar w:top="1843" w:right="1134" w:bottom="709" w:left="1134" w:header="21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6D6DA" w14:textId="77777777" w:rsidR="006D5EA5" w:rsidRDefault="006D5EA5" w:rsidP="00D85F05">
      <w:pPr>
        <w:spacing w:after="0" w:line="240" w:lineRule="auto"/>
      </w:pPr>
      <w:r>
        <w:separator/>
      </w:r>
    </w:p>
  </w:endnote>
  <w:endnote w:type="continuationSeparator" w:id="0">
    <w:p w14:paraId="5508ECBB" w14:textId="77777777" w:rsidR="006D5EA5" w:rsidRDefault="006D5EA5" w:rsidP="00D85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EE9F" w14:textId="77777777" w:rsidR="00360C55" w:rsidRDefault="00360C55" w:rsidP="00805885">
    <w:pPr>
      <w:pStyle w:val="paragraph"/>
      <w:spacing w:before="0" w:beforeAutospacing="0" w:after="0" w:afterAutospacing="0"/>
      <w:textAlignment w:val="baseline"/>
      <w:rPr>
        <w:rStyle w:val="normaltextrun"/>
        <w:rFonts w:ascii="Garamond" w:hAnsi="Garamond" w:cs="Segoe UI"/>
        <w:sz w:val="20"/>
        <w:szCs w:val="20"/>
      </w:rPr>
    </w:pPr>
  </w:p>
  <w:p w14:paraId="3B432E9E" w14:textId="77777777" w:rsidR="006760DB" w:rsidRPr="00EF0255" w:rsidRDefault="006760DB" w:rsidP="00805885">
    <w:pPr>
      <w:pStyle w:val="paragraph"/>
      <w:spacing w:before="0" w:beforeAutospacing="0" w:after="0" w:afterAutospacing="0"/>
      <w:textAlignment w:val="baseline"/>
      <w:rPr>
        <w:rStyle w:val="normaltextrun"/>
        <w:rFonts w:ascii="Garamond" w:hAnsi="Garamond" w:cs="Segoe UI"/>
        <w:color w:val="000000"/>
        <w:sz w:val="20"/>
        <w:szCs w:val="20"/>
      </w:rPr>
    </w:pPr>
  </w:p>
  <w:tbl>
    <w:tblPr>
      <w:tblStyle w:val="Grigliatabell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39"/>
      <w:gridCol w:w="3124"/>
      <w:gridCol w:w="3113"/>
    </w:tblGrid>
    <w:tr w:rsidR="00184B08" w:rsidRPr="00360C55" w14:paraId="041300AC" w14:textId="77777777" w:rsidTr="00184B08">
      <w:tc>
        <w:tcPr>
          <w:tcW w:w="3539" w:type="dxa"/>
        </w:tcPr>
        <w:p w14:paraId="1B60299C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textAlignment w:val="baseline"/>
            <w:rPr>
              <w:rStyle w:val="normaltextrun"/>
              <w:color w:val="000000"/>
              <w:sz w:val="18"/>
              <w:szCs w:val="18"/>
            </w:rPr>
          </w:pPr>
          <w:r w:rsidRPr="00EF0255">
            <w:rPr>
              <w:rStyle w:val="normaltextrun"/>
              <w:color w:val="000000"/>
              <w:sz w:val="18"/>
              <w:szCs w:val="18"/>
            </w:rPr>
            <w:t>Telefono: 049/720658</w:t>
          </w:r>
        </w:p>
      </w:tc>
      <w:tc>
        <w:tcPr>
          <w:tcW w:w="3124" w:type="dxa"/>
        </w:tcPr>
        <w:p w14:paraId="532900B7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textAlignment w:val="baseline"/>
            <w:rPr>
              <w:rStyle w:val="normaltextrun"/>
              <w:color w:val="000000"/>
              <w:sz w:val="18"/>
              <w:szCs w:val="18"/>
            </w:rPr>
          </w:pPr>
        </w:p>
      </w:tc>
      <w:tc>
        <w:tcPr>
          <w:tcW w:w="3113" w:type="dxa"/>
        </w:tcPr>
        <w:p w14:paraId="670D4B6A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jc w:val="right"/>
            <w:textAlignment w:val="baseline"/>
            <w:rPr>
              <w:rStyle w:val="normaltextrun"/>
              <w:color w:val="000000"/>
              <w:sz w:val="18"/>
              <w:szCs w:val="18"/>
            </w:rPr>
          </w:pPr>
          <w:r w:rsidRPr="00EF0255">
            <w:rPr>
              <w:rStyle w:val="normaltextrun"/>
              <w:color w:val="000000"/>
              <w:sz w:val="18"/>
              <w:szCs w:val="18"/>
            </w:rPr>
            <w:t xml:space="preserve">Sito </w:t>
          </w:r>
          <w:hyperlink r:id="rId1" w:history="1">
            <w:r w:rsidRPr="00EF0255">
              <w:rPr>
                <w:rStyle w:val="Collegamentoipertestuale"/>
                <w:color w:val="000000"/>
                <w:sz w:val="18"/>
                <w:szCs w:val="18"/>
                <w:u w:val="none"/>
              </w:rPr>
              <w:t>www.albinoni.edu.it</w:t>
            </w:r>
          </w:hyperlink>
        </w:p>
      </w:tc>
    </w:tr>
    <w:tr w:rsidR="00184B08" w:rsidRPr="00360C55" w14:paraId="5D300C8E" w14:textId="77777777" w:rsidTr="00184B08">
      <w:tc>
        <w:tcPr>
          <w:tcW w:w="3539" w:type="dxa"/>
        </w:tcPr>
        <w:p w14:paraId="680D6DD2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textAlignment w:val="baseline"/>
            <w:rPr>
              <w:rStyle w:val="normaltextrun"/>
              <w:color w:val="000000"/>
              <w:sz w:val="18"/>
              <w:szCs w:val="18"/>
            </w:rPr>
          </w:pPr>
          <w:r w:rsidRPr="00EF0255">
            <w:rPr>
              <w:rStyle w:val="normaltextrun"/>
              <w:color w:val="000000"/>
              <w:sz w:val="18"/>
              <w:szCs w:val="18"/>
            </w:rPr>
            <w:t>Codice Fiscale: 92249610285</w:t>
          </w:r>
        </w:p>
      </w:tc>
      <w:tc>
        <w:tcPr>
          <w:tcW w:w="3124" w:type="dxa"/>
        </w:tcPr>
        <w:p w14:paraId="663AF8FD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textAlignment w:val="baseline"/>
            <w:rPr>
              <w:rStyle w:val="normaltextrun"/>
              <w:color w:val="000000"/>
              <w:sz w:val="18"/>
              <w:szCs w:val="18"/>
            </w:rPr>
          </w:pPr>
        </w:p>
      </w:tc>
      <w:tc>
        <w:tcPr>
          <w:tcW w:w="3113" w:type="dxa"/>
        </w:tcPr>
        <w:p w14:paraId="7F6EEABB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jc w:val="right"/>
            <w:textAlignment w:val="baseline"/>
            <w:rPr>
              <w:rStyle w:val="normaltextrun"/>
              <w:color w:val="000000"/>
              <w:sz w:val="18"/>
              <w:szCs w:val="18"/>
            </w:rPr>
          </w:pPr>
          <w:r w:rsidRPr="00EF0255">
            <w:rPr>
              <w:rStyle w:val="normaltextrun"/>
              <w:color w:val="000000"/>
              <w:sz w:val="18"/>
              <w:szCs w:val="18"/>
            </w:rPr>
            <w:t>Email </w:t>
          </w:r>
          <w:hyperlink r:id="rId2" w:tgtFrame="_blank" w:history="1">
            <w:r w:rsidRPr="00EF0255">
              <w:rPr>
                <w:rStyle w:val="normaltextrun"/>
                <w:color w:val="000000"/>
                <w:sz w:val="18"/>
                <w:szCs w:val="18"/>
              </w:rPr>
              <w:t>pdic89700x@istruzione.it</w:t>
            </w:r>
          </w:hyperlink>
        </w:p>
      </w:tc>
    </w:tr>
    <w:tr w:rsidR="00184B08" w:rsidRPr="00360C55" w14:paraId="735B4B72" w14:textId="77777777" w:rsidTr="00184B08">
      <w:tc>
        <w:tcPr>
          <w:tcW w:w="3539" w:type="dxa"/>
        </w:tcPr>
        <w:p w14:paraId="175E90E9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textAlignment w:val="baseline"/>
            <w:rPr>
              <w:rStyle w:val="normaltextrun"/>
              <w:color w:val="000000"/>
              <w:sz w:val="18"/>
              <w:szCs w:val="18"/>
            </w:rPr>
          </w:pPr>
          <w:r w:rsidRPr="00EF0255">
            <w:rPr>
              <w:rStyle w:val="normaltextrun"/>
              <w:color w:val="000000"/>
              <w:sz w:val="18"/>
              <w:szCs w:val="18"/>
            </w:rPr>
            <w:t>Codice Meccanografico PDIC89700X</w:t>
          </w:r>
        </w:p>
      </w:tc>
      <w:tc>
        <w:tcPr>
          <w:tcW w:w="3124" w:type="dxa"/>
        </w:tcPr>
        <w:p w14:paraId="21E9EEA6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jc w:val="center"/>
            <w:textAlignment w:val="baseline"/>
            <w:rPr>
              <w:rStyle w:val="normaltextrun"/>
              <w:color w:val="000000"/>
              <w:sz w:val="18"/>
              <w:szCs w:val="18"/>
            </w:rPr>
          </w:pPr>
          <w:r w:rsidRPr="00EF0255">
            <w:rPr>
              <w:rStyle w:val="normaltextrun"/>
              <w:color w:val="000000"/>
              <w:sz w:val="18"/>
              <w:szCs w:val="18"/>
            </w:rPr>
            <w:t>Codice Univoco IPA UFLONW</w:t>
          </w:r>
        </w:p>
      </w:tc>
      <w:tc>
        <w:tcPr>
          <w:tcW w:w="3113" w:type="dxa"/>
        </w:tcPr>
        <w:p w14:paraId="26750C08" w14:textId="77777777" w:rsidR="006760DB" w:rsidRPr="00EF0255" w:rsidRDefault="006760DB" w:rsidP="006760DB">
          <w:pPr>
            <w:pStyle w:val="paragraph"/>
            <w:spacing w:before="0" w:beforeAutospacing="0" w:after="0" w:afterAutospacing="0"/>
            <w:jc w:val="right"/>
            <w:textAlignment w:val="baseline"/>
            <w:rPr>
              <w:rStyle w:val="normaltextrun"/>
              <w:color w:val="000000"/>
              <w:sz w:val="18"/>
              <w:szCs w:val="18"/>
            </w:rPr>
          </w:pPr>
          <w:r w:rsidRPr="00EF0255">
            <w:rPr>
              <w:rStyle w:val="normaltextrun"/>
              <w:color w:val="000000"/>
              <w:sz w:val="18"/>
              <w:szCs w:val="18"/>
            </w:rPr>
            <w:t>PEC </w:t>
          </w:r>
          <w:hyperlink r:id="rId3" w:tgtFrame="_blank" w:history="1">
            <w:r w:rsidRPr="00EF0255">
              <w:rPr>
                <w:rStyle w:val="normaltextrun"/>
                <w:color w:val="000000"/>
                <w:sz w:val="18"/>
                <w:szCs w:val="18"/>
              </w:rPr>
              <w:t>pdic89700x@pec.istruzione.it</w:t>
            </w:r>
          </w:hyperlink>
        </w:p>
      </w:tc>
    </w:tr>
  </w:tbl>
  <w:p w14:paraId="106A4BA1" w14:textId="77777777" w:rsidR="00805885" w:rsidRPr="00EF0255" w:rsidRDefault="00805885" w:rsidP="004264B5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5A7A6" w14:textId="77777777" w:rsidR="006D5EA5" w:rsidRDefault="006D5EA5" w:rsidP="00D85F05">
      <w:pPr>
        <w:spacing w:after="0" w:line="240" w:lineRule="auto"/>
      </w:pPr>
      <w:r>
        <w:separator/>
      </w:r>
    </w:p>
  </w:footnote>
  <w:footnote w:type="continuationSeparator" w:id="0">
    <w:p w14:paraId="76852808" w14:textId="77777777" w:rsidR="006D5EA5" w:rsidRDefault="006D5EA5" w:rsidP="00D85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0BF8" w14:textId="77777777" w:rsidR="004264B5" w:rsidRDefault="004264B5" w:rsidP="004264B5">
    <w:pPr>
      <w:spacing w:after="0" w:line="240" w:lineRule="auto"/>
      <w:rPr>
        <w:rFonts w:ascii="Garamond" w:eastAsia="Times New Roman" w:hAnsi="Garamond" w:cs="Times New Roman"/>
        <w:b/>
        <w:bCs/>
        <w:noProof/>
        <w:sz w:val="24"/>
        <w:szCs w:val="24"/>
        <w:lang w:eastAsia="it-IT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5"/>
      <w:gridCol w:w="6522"/>
      <w:gridCol w:w="1691"/>
    </w:tblGrid>
    <w:tr w:rsidR="004264B5" w14:paraId="2A3816EE" w14:textId="77777777" w:rsidTr="006760DB">
      <w:tc>
        <w:tcPr>
          <w:tcW w:w="1271" w:type="dxa"/>
        </w:tcPr>
        <w:p w14:paraId="7DD41F2D" w14:textId="77777777" w:rsidR="004264B5" w:rsidRDefault="004264B5" w:rsidP="00E16728">
          <w:pPr>
            <w:tabs>
              <w:tab w:val="center" w:pos="4158"/>
              <w:tab w:val="right" w:pos="8317"/>
            </w:tabs>
            <w:rPr>
              <w:rFonts w:ascii="Garamond" w:eastAsia="Times New Roman" w:hAnsi="Garamond" w:cs="Times New Roman"/>
              <w:b/>
              <w:bCs/>
              <w:noProof/>
              <w:sz w:val="24"/>
              <w:szCs w:val="24"/>
              <w:lang w:eastAsia="it-IT"/>
            </w:rPr>
          </w:pPr>
          <w:r>
            <w:rPr>
              <w:noProof/>
            </w:rPr>
            <w:drawing>
              <wp:inline distT="0" distB="0" distL="0" distR="0" wp14:anchorId="4317243F" wp14:editId="69D6519C">
                <wp:extent cx="767715" cy="876571"/>
                <wp:effectExtent l="0" t="0" r="0" b="0"/>
                <wp:docPr id="1917006429" name="Immagine 19170064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magine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310" cy="898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4" w:type="dxa"/>
        </w:tcPr>
        <w:p w14:paraId="4DBD0BBD" w14:textId="77777777" w:rsidR="004264B5" w:rsidRPr="00184B08" w:rsidRDefault="004264B5" w:rsidP="004264B5">
          <w:pPr>
            <w:jc w:val="center"/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eastAsia="it-IT"/>
            </w:rPr>
          </w:pPr>
          <w:r w:rsidRPr="00184B08"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eastAsia="it-IT"/>
            </w:rPr>
            <w:t>ISTITUTO COMPRENSIVO STATALE 1</w:t>
          </w:r>
        </w:p>
        <w:p w14:paraId="68783E61" w14:textId="77777777" w:rsidR="004264B5" w:rsidRPr="00184B08" w:rsidRDefault="004264B5" w:rsidP="004264B5">
          <w:pPr>
            <w:jc w:val="center"/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eastAsia="it-IT"/>
            </w:rPr>
          </w:pPr>
          <w:r w:rsidRPr="00184B08"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eastAsia="it-IT"/>
            </w:rPr>
            <w:t>SELVAZZANO DENTRO</w:t>
          </w:r>
        </w:p>
        <w:p w14:paraId="67FDFE94" w14:textId="77777777" w:rsidR="00BF4013" w:rsidRPr="00184B08" w:rsidRDefault="00BF4013" w:rsidP="004264B5">
          <w:pPr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it-IT"/>
            </w:rPr>
          </w:pPr>
        </w:p>
        <w:p w14:paraId="161C70D3" w14:textId="77777777" w:rsidR="00360C55" w:rsidRPr="00184B08" w:rsidRDefault="004264B5" w:rsidP="00184B08">
          <w:pPr>
            <w:jc w:val="center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it-IT"/>
            </w:rPr>
          </w:pPr>
          <w:r w:rsidRPr="00184B08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it-IT"/>
            </w:rPr>
            <w:t>“TOMASO ALBINONI”</w:t>
          </w:r>
        </w:p>
        <w:p w14:paraId="5C210832" w14:textId="77777777" w:rsidR="004264B5" w:rsidRPr="00184B08" w:rsidRDefault="004264B5" w:rsidP="004264B5">
          <w:pPr>
            <w:jc w:val="center"/>
            <w:rPr>
              <w:rFonts w:ascii="Times New Roman" w:eastAsia="Calibri" w:hAnsi="Times New Roman" w:cs="Times New Roman"/>
              <w:sz w:val="28"/>
              <w:szCs w:val="28"/>
            </w:rPr>
          </w:pPr>
          <w:r w:rsidRPr="00184B08">
            <w:rPr>
              <w:rFonts w:ascii="Times New Roman" w:eastAsia="Calibri" w:hAnsi="Times New Roman" w:cs="Times New Roman"/>
              <w:sz w:val="24"/>
              <w:szCs w:val="24"/>
            </w:rPr>
            <w:t>Via Genova 4, 35030 Selvazzano Dentro (PD)</w:t>
          </w:r>
        </w:p>
      </w:tc>
      <w:tc>
        <w:tcPr>
          <w:tcW w:w="1693" w:type="dxa"/>
        </w:tcPr>
        <w:p w14:paraId="7A44532E" w14:textId="77777777" w:rsidR="004264B5" w:rsidRDefault="004264B5" w:rsidP="00E16728">
          <w:pPr>
            <w:tabs>
              <w:tab w:val="center" w:pos="4158"/>
              <w:tab w:val="right" w:pos="8317"/>
            </w:tabs>
            <w:rPr>
              <w:rFonts w:ascii="Garamond" w:eastAsia="Times New Roman" w:hAnsi="Garamond" w:cs="Times New Roman"/>
              <w:b/>
              <w:bCs/>
              <w:noProof/>
              <w:sz w:val="24"/>
              <w:szCs w:val="24"/>
              <w:lang w:eastAsia="it-IT"/>
            </w:rPr>
          </w:pPr>
          <w:r w:rsidRPr="0022403E">
            <w:rPr>
              <w:rFonts w:ascii="Garamond" w:eastAsia="Calibri" w:hAnsi="Garamond" w:cs="Times New Roman"/>
              <w:noProof/>
              <w:sz w:val="24"/>
              <w:szCs w:val="24"/>
            </w:rPr>
            <w:drawing>
              <wp:inline distT="0" distB="0" distL="0" distR="0" wp14:anchorId="5E05CDDF" wp14:editId="1FB7DC0D">
                <wp:extent cx="896587" cy="877376"/>
                <wp:effectExtent l="0" t="0" r="0" b="0"/>
                <wp:docPr id="1817281272" name="Immagine 18172812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6875" cy="8972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D46ED2" w14:textId="77777777" w:rsidR="006760DB" w:rsidRDefault="006760DB" w:rsidP="00E16728">
    <w:pPr>
      <w:tabs>
        <w:tab w:val="center" w:pos="4158"/>
        <w:tab w:val="right" w:pos="8317"/>
      </w:tabs>
      <w:spacing w:after="0" w:line="240" w:lineRule="auto"/>
      <w:rPr>
        <w:rFonts w:ascii="Garamond" w:eastAsia="Times New Roman" w:hAnsi="Garamond" w:cs="Times New Roman"/>
        <w:b/>
        <w:bCs/>
        <w:noProof/>
        <w:sz w:val="24"/>
        <w:szCs w:val="24"/>
        <w:lang w:eastAsia="it-IT"/>
      </w:rPr>
    </w:pPr>
  </w:p>
  <w:p w14:paraId="24AC3745" w14:textId="77777777" w:rsidR="00360C55" w:rsidRPr="00237A74" w:rsidRDefault="00360C55" w:rsidP="00E16728">
    <w:pPr>
      <w:tabs>
        <w:tab w:val="center" w:pos="4158"/>
        <w:tab w:val="right" w:pos="8317"/>
      </w:tabs>
      <w:spacing w:after="0" w:line="240" w:lineRule="auto"/>
      <w:rPr>
        <w:rFonts w:ascii="Garamond" w:eastAsia="Times New Roman" w:hAnsi="Garamond" w:cs="Times New Roman"/>
        <w:b/>
        <w:bCs/>
        <w:noProof/>
        <w:sz w:val="24"/>
        <w:szCs w:val="24"/>
        <w:lang w:eastAsia="it-IT"/>
      </w:rPr>
    </w:pPr>
  </w:p>
  <w:p w14:paraId="7DD128C1" w14:textId="77777777" w:rsidR="00B70A12" w:rsidRDefault="00B70A12" w:rsidP="00B70A12">
    <w:pPr>
      <w:tabs>
        <w:tab w:val="left" w:pos="720"/>
      </w:tabs>
      <w:spacing w:after="0" w:line="240" w:lineRule="auto"/>
      <w:rPr>
        <w:rFonts w:ascii="Times New Roman" w:eastAsia="Calibri" w:hAnsi="Times New Roman" w:cs="Times New Roman"/>
        <w:sz w:val="6"/>
        <w:szCs w:val="6"/>
      </w:rPr>
    </w:pPr>
    <w:r>
      <w:rPr>
        <w:rFonts w:ascii="Times New Roman" w:eastAsia="Calibri" w:hAnsi="Times New Roman" w:cs="Times New Roman"/>
        <w:sz w:val="6"/>
        <w:szCs w:val="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84C8B"/>
    <w:multiLevelType w:val="hybridMultilevel"/>
    <w:tmpl w:val="79C60ED2"/>
    <w:lvl w:ilvl="0" w:tplc="EDF463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D726A"/>
    <w:multiLevelType w:val="hybridMultilevel"/>
    <w:tmpl w:val="F06C2446"/>
    <w:lvl w:ilvl="0" w:tplc="3872E90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36EBB"/>
    <w:multiLevelType w:val="hybridMultilevel"/>
    <w:tmpl w:val="296C6790"/>
    <w:lvl w:ilvl="0" w:tplc="95928C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F38C7"/>
    <w:multiLevelType w:val="hybridMultilevel"/>
    <w:tmpl w:val="E332A4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46"/>
    <w:rsid w:val="00017B2B"/>
    <w:rsid w:val="0007265A"/>
    <w:rsid w:val="000C1982"/>
    <w:rsid w:val="000C4921"/>
    <w:rsid w:val="000D23F1"/>
    <w:rsid w:val="000F0D04"/>
    <w:rsid w:val="00124FC9"/>
    <w:rsid w:val="001829A1"/>
    <w:rsid w:val="00184B08"/>
    <w:rsid w:val="001A183B"/>
    <w:rsid w:val="001A5348"/>
    <w:rsid w:val="001B2454"/>
    <w:rsid w:val="001C634B"/>
    <w:rsid w:val="001C7B2B"/>
    <w:rsid w:val="00216125"/>
    <w:rsid w:val="0022403E"/>
    <w:rsid w:val="00237A74"/>
    <w:rsid w:val="00240ECA"/>
    <w:rsid w:val="002637C6"/>
    <w:rsid w:val="002777E6"/>
    <w:rsid w:val="00284EFC"/>
    <w:rsid w:val="002C0937"/>
    <w:rsid w:val="002C4781"/>
    <w:rsid w:val="00303A3E"/>
    <w:rsid w:val="00321D0B"/>
    <w:rsid w:val="0032766B"/>
    <w:rsid w:val="00360C55"/>
    <w:rsid w:val="003864A8"/>
    <w:rsid w:val="00386FDA"/>
    <w:rsid w:val="00425E5E"/>
    <w:rsid w:val="004264B5"/>
    <w:rsid w:val="00455827"/>
    <w:rsid w:val="00482A44"/>
    <w:rsid w:val="004A0B7B"/>
    <w:rsid w:val="004F271F"/>
    <w:rsid w:val="00500F97"/>
    <w:rsid w:val="00504052"/>
    <w:rsid w:val="00513EE0"/>
    <w:rsid w:val="00535CDD"/>
    <w:rsid w:val="00553883"/>
    <w:rsid w:val="00590823"/>
    <w:rsid w:val="005B1F12"/>
    <w:rsid w:val="005B2D8E"/>
    <w:rsid w:val="005E3B4F"/>
    <w:rsid w:val="005E4F88"/>
    <w:rsid w:val="00610D50"/>
    <w:rsid w:val="006205CA"/>
    <w:rsid w:val="0067536E"/>
    <w:rsid w:val="006760DB"/>
    <w:rsid w:val="00685FFF"/>
    <w:rsid w:val="0069268E"/>
    <w:rsid w:val="006A2B91"/>
    <w:rsid w:val="006D46EF"/>
    <w:rsid w:val="006D5EA5"/>
    <w:rsid w:val="006F3398"/>
    <w:rsid w:val="00714246"/>
    <w:rsid w:val="00717B18"/>
    <w:rsid w:val="007542E8"/>
    <w:rsid w:val="00757112"/>
    <w:rsid w:val="00805885"/>
    <w:rsid w:val="00867904"/>
    <w:rsid w:val="00881D41"/>
    <w:rsid w:val="00887C87"/>
    <w:rsid w:val="008C63B8"/>
    <w:rsid w:val="008D5370"/>
    <w:rsid w:val="00932F3B"/>
    <w:rsid w:val="00984F9E"/>
    <w:rsid w:val="009915E4"/>
    <w:rsid w:val="00992341"/>
    <w:rsid w:val="00993570"/>
    <w:rsid w:val="009A241B"/>
    <w:rsid w:val="009A7810"/>
    <w:rsid w:val="009D5D52"/>
    <w:rsid w:val="00A06982"/>
    <w:rsid w:val="00A134DE"/>
    <w:rsid w:val="00A273D6"/>
    <w:rsid w:val="00A33ED7"/>
    <w:rsid w:val="00A54AAA"/>
    <w:rsid w:val="00A90818"/>
    <w:rsid w:val="00AE3B52"/>
    <w:rsid w:val="00AE531C"/>
    <w:rsid w:val="00AE7C58"/>
    <w:rsid w:val="00B1306F"/>
    <w:rsid w:val="00B24022"/>
    <w:rsid w:val="00B35A39"/>
    <w:rsid w:val="00B62261"/>
    <w:rsid w:val="00B70A12"/>
    <w:rsid w:val="00B75921"/>
    <w:rsid w:val="00BF4013"/>
    <w:rsid w:val="00C705FB"/>
    <w:rsid w:val="00C70F03"/>
    <w:rsid w:val="00C73100"/>
    <w:rsid w:val="00CB1085"/>
    <w:rsid w:val="00D013DD"/>
    <w:rsid w:val="00D234B9"/>
    <w:rsid w:val="00D31A43"/>
    <w:rsid w:val="00D85F05"/>
    <w:rsid w:val="00DD3464"/>
    <w:rsid w:val="00E104BA"/>
    <w:rsid w:val="00E14B9D"/>
    <w:rsid w:val="00E16728"/>
    <w:rsid w:val="00E5329B"/>
    <w:rsid w:val="00E76524"/>
    <w:rsid w:val="00E86C61"/>
    <w:rsid w:val="00ED077A"/>
    <w:rsid w:val="00EE4969"/>
    <w:rsid w:val="00EF0255"/>
    <w:rsid w:val="00F55EC4"/>
    <w:rsid w:val="00F70197"/>
    <w:rsid w:val="00F97DDD"/>
    <w:rsid w:val="00FB7644"/>
    <w:rsid w:val="00FC13E4"/>
    <w:rsid w:val="00FE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C140F9"/>
  <w15:docId w15:val="{F40AC0A1-B1C8-4890-A01A-3503FFD0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67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D85F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5F05"/>
  </w:style>
  <w:style w:type="paragraph" w:styleId="Pidipagina">
    <w:name w:val="footer"/>
    <w:basedOn w:val="Normale"/>
    <w:link w:val="PidipaginaCarattere"/>
    <w:uiPriority w:val="99"/>
    <w:unhideWhenUsed/>
    <w:rsid w:val="00D85F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5F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F0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D85F05"/>
    <w:rPr>
      <w:rFonts w:ascii="Times New Roman" w:hAnsi="Times New Roman" w:cs="Times New Roman" w:hint="default"/>
      <w:color w:val="0000FF"/>
      <w:u w:val="single"/>
    </w:rPr>
  </w:style>
  <w:style w:type="paragraph" w:styleId="Titolo">
    <w:name w:val="Title"/>
    <w:basedOn w:val="Normale"/>
    <w:link w:val="TitoloCarattere"/>
    <w:qFormat/>
    <w:rsid w:val="00D85F0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85F0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6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637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AE7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80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805885"/>
  </w:style>
  <w:style w:type="character" w:customStyle="1" w:styleId="tabchar">
    <w:name w:val="tabchar"/>
    <w:basedOn w:val="Carpredefinitoparagrafo"/>
    <w:rsid w:val="00805885"/>
  </w:style>
  <w:style w:type="character" w:customStyle="1" w:styleId="eop">
    <w:name w:val="eop"/>
    <w:basedOn w:val="Carpredefinitoparagrafo"/>
    <w:rsid w:val="00805885"/>
  </w:style>
  <w:style w:type="character" w:styleId="Menzionenonrisolta">
    <w:name w:val="Unresolved Mention"/>
    <w:basedOn w:val="Carpredefinitoparagrafo"/>
    <w:uiPriority w:val="99"/>
    <w:semiHidden/>
    <w:unhideWhenUsed/>
    <w:rsid w:val="0080588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60DB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705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705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705FB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C705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1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dic89700x@istruzione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dic89700x@pec.istruzione.it" TargetMode="External"/><Relationship Id="rId2" Type="http://schemas.openxmlformats.org/officeDocument/2006/relationships/hyperlink" Target="mailto:pdic89700x@istruzione.it" TargetMode="External"/><Relationship Id="rId1" Type="http://schemas.openxmlformats.org/officeDocument/2006/relationships/hyperlink" Target="http://www.albinoni.ed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condivisa%20server\0.%202026-27\MODULISTICA\modello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f38374-3471-4dc6-98d8-2d6e75d21cfb" xsi:nil="true"/>
    <lcf76f155ced4ddcb4097134ff3c332f xmlns="067243d8-a3b3-4e45-8355-3d689aae347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8C7BED391FF4C8EDF865143D8070C" ma:contentTypeVersion="17" ma:contentTypeDescription="Creare un nuovo documento." ma:contentTypeScope="" ma:versionID="4d6e511aceb4bc96652b76e2f4b5dec7">
  <xsd:schema xmlns:xsd="http://www.w3.org/2001/XMLSchema" xmlns:xs="http://www.w3.org/2001/XMLSchema" xmlns:p="http://schemas.microsoft.com/office/2006/metadata/properties" xmlns:ns2="067243d8-a3b3-4e45-8355-3d689aae347c" xmlns:ns3="45f38374-3471-4dc6-98d8-2d6e75d21cfb" targetNamespace="http://schemas.microsoft.com/office/2006/metadata/properties" ma:root="true" ma:fieldsID="79dcadabf37edf831aa4cd4cba714aeb" ns2:_="" ns3:_="">
    <xsd:import namespace="067243d8-a3b3-4e45-8355-3d689aae347c"/>
    <xsd:import namespace="45f38374-3471-4dc6-98d8-2d6e75d21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243d8-a3b3-4e45-8355-3d689aae3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3c4cd77-bc29-4dda-9d66-fe5ec9ccc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38374-3471-4dc6-98d8-2d6e75d21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18e033b-1162-4bdc-8366-239f2f0d7b51}" ma:internalName="TaxCatchAll" ma:showField="CatchAllData" ma:web="45f38374-3471-4dc6-98d8-2d6e75d21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60219-F22E-4161-8494-2BFC7300B2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FF8976-DE23-4826-9CB0-77D89DFA8AB9}">
  <ds:schemaRefs>
    <ds:schemaRef ds:uri="http://schemas.microsoft.com/office/2006/metadata/properties"/>
    <ds:schemaRef ds:uri="http://schemas.microsoft.com/office/infopath/2007/PartnerControls"/>
    <ds:schemaRef ds:uri="45f38374-3471-4dc6-98d8-2d6e75d21cfb"/>
    <ds:schemaRef ds:uri="067243d8-a3b3-4e45-8355-3d689aae347c"/>
  </ds:schemaRefs>
</ds:datastoreItem>
</file>

<file path=customXml/itemProps3.xml><?xml version="1.0" encoding="utf-8"?>
<ds:datastoreItem xmlns:ds="http://schemas.openxmlformats.org/officeDocument/2006/customXml" ds:itemID="{D75A4A2E-97A7-45B4-A6C7-E9E049B601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BE973B-E83F-4FF6-8499-77109023F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7243d8-a3b3-4e45-8355-3d689aae347c"/>
    <ds:schemaRef ds:uri="45f38374-3471-4dc6-98d8-2d6e75d21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 01</dc:creator>
  <cp:lastModifiedBy>PDIC89700X - SELVAZZANO DENTRO I</cp:lastModifiedBy>
  <cp:revision>2</cp:revision>
  <cp:lastPrinted>2026-10-08T08:06:00Z</cp:lastPrinted>
  <dcterms:created xsi:type="dcterms:W3CDTF">2026-10-08T08:16:00Z</dcterms:created>
  <dcterms:modified xsi:type="dcterms:W3CDTF">2026-10-08T08:16:00Z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0x010100E858C7BED391FF4C8EDF865143D8070C</vt:lpwstr>
  </property>
  <property fmtid="{D5CDD505-2E9C-101B-9397-08002B2CF9AE}" pid="3" name="MediaServiceImageTags">
    <vt:lpwstr/>
  </property>
</Properties>
</file>